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7B1" w:rsidRPr="00AC1F8A" w:rsidRDefault="00AC1F8A" w:rsidP="00AC1F8A">
      <w:pPr>
        <w:tabs>
          <w:tab w:val="left" w:pos="1418"/>
        </w:tabs>
        <w:spacing w:after="0" w:line="276" w:lineRule="auto"/>
        <w:rPr>
          <w:b/>
          <w:bCs/>
        </w:rPr>
      </w:pPr>
      <w:r w:rsidRPr="00AC1F8A">
        <w:rPr>
          <w:b/>
          <w:bCs/>
        </w:rPr>
        <w:t>ALLEGATO A</w:t>
      </w:r>
      <w:r w:rsidRPr="00AC1F8A">
        <w:rPr>
          <w:i/>
          <w:iCs/>
        </w:rPr>
        <w:t>(istanza di partecipazione)</w:t>
      </w:r>
    </w:p>
    <w:p w:rsidR="003A0B08" w:rsidRDefault="003A0B08" w:rsidP="00957B44">
      <w:pPr>
        <w:tabs>
          <w:tab w:val="left" w:pos="1418"/>
        </w:tabs>
        <w:spacing w:after="0" w:line="276" w:lineRule="auto"/>
        <w:jc w:val="right"/>
      </w:pPr>
      <w:r w:rsidRPr="00957B44">
        <w:rPr>
          <w:i/>
          <w:iCs/>
        </w:rPr>
        <w:t>Al</w:t>
      </w:r>
      <w:r w:rsidR="002A1FA3">
        <w:rPr>
          <w:i/>
          <w:iCs/>
        </w:rPr>
        <w:t xml:space="preserve"> </w:t>
      </w:r>
      <w:r w:rsidR="00957B44" w:rsidRPr="00957B44">
        <w:rPr>
          <w:b/>
          <w:bCs/>
        </w:rPr>
        <w:t>Dirigente Scolastico</w:t>
      </w:r>
    </w:p>
    <w:p w:rsidR="00957B44" w:rsidRPr="00957B44" w:rsidRDefault="002A1FA3" w:rsidP="00957B44">
      <w:pPr>
        <w:tabs>
          <w:tab w:val="left" w:pos="1418"/>
        </w:tabs>
        <w:spacing w:after="0" w:line="276" w:lineRule="auto"/>
        <w:jc w:val="right"/>
        <w:rPr>
          <w:b/>
          <w:bCs/>
        </w:rPr>
      </w:pPr>
      <w:r>
        <w:rPr>
          <w:b/>
          <w:bCs/>
          <w:i/>
          <w:iCs/>
        </w:rPr>
        <w:t>Dott.ssa Stefania FRIULI</w:t>
      </w:r>
    </w:p>
    <w:p w:rsidR="00957B44" w:rsidRPr="00957B44" w:rsidRDefault="00957B44" w:rsidP="00957B44">
      <w:pPr>
        <w:tabs>
          <w:tab w:val="left" w:pos="1418"/>
        </w:tabs>
        <w:spacing w:after="0" w:line="276" w:lineRule="auto"/>
        <w:jc w:val="right"/>
        <w:rPr>
          <w:b/>
          <w:bCs/>
        </w:rPr>
      </w:pPr>
      <w:r w:rsidRPr="00957B44">
        <w:rPr>
          <w:b/>
          <w:bCs/>
        </w:rPr>
        <w:t>I.C. “</w:t>
      </w:r>
      <w:r w:rsidR="002A1FA3">
        <w:rPr>
          <w:b/>
          <w:bCs/>
        </w:rPr>
        <w:t xml:space="preserve">G. </w:t>
      </w:r>
      <w:proofErr w:type="spellStart"/>
      <w:r w:rsidR="002A1FA3">
        <w:rPr>
          <w:b/>
          <w:bCs/>
        </w:rPr>
        <w:t>Giannone</w:t>
      </w:r>
      <w:proofErr w:type="spellEnd"/>
      <w:r w:rsidRPr="00957B44">
        <w:rPr>
          <w:b/>
          <w:bCs/>
        </w:rPr>
        <w:t>”</w:t>
      </w:r>
    </w:p>
    <w:p w:rsidR="00957B44" w:rsidRDefault="002A1FA3" w:rsidP="00957B44">
      <w:pPr>
        <w:tabs>
          <w:tab w:val="left" w:pos="1418"/>
        </w:tabs>
        <w:spacing w:after="0" w:line="276" w:lineRule="auto"/>
        <w:jc w:val="right"/>
      </w:pPr>
      <w:r>
        <w:t>Via Degli Orti, 45,</w:t>
      </w:r>
      <w:r w:rsidR="00957B44">
        <w:t xml:space="preserve"> –</w:t>
      </w:r>
      <w:r>
        <w:t xml:space="preserve"> Pulsano</w:t>
      </w:r>
      <w:r w:rsidR="00957B44">
        <w:t xml:space="preserve"> (TA)</w:t>
      </w:r>
    </w:p>
    <w:p w:rsidR="00957B44" w:rsidRDefault="00957B44" w:rsidP="00957B44">
      <w:pPr>
        <w:tabs>
          <w:tab w:val="left" w:pos="1418"/>
        </w:tabs>
        <w:spacing w:after="0" w:line="276" w:lineRule="auto"/>
        <w:jc w:val="right"/>
      </w:pPr>
    </w:p>
    <w:p w:rsidR="000D430D" w:rsidRDefault="000D430D" w:rsidP="00957B44">
      <w:pPr>
        <w:tabs>
          <w:tab w:val="left" w:pos="1418"/>
        </w:tabs>
        <w:spacing w:after="0" w:line="276" w:lineRule="auto"/>
        <w:jc w:val="right"/>
      </w:pPr>
    </w:p>
    <w:p w:rsidR="0091221F" w:rsidRPr="003A0B08" w:rsidRDefault="0091221F" w:rsidP="0091221F">
      <w:pPr>
        <w:tabs>
          <w:tab w:val="left" w:pos="1134"/>
        </w:tabs>
        <w:spacing w:after="0" w:line="276" w:lineRule="auto"/>
        <w:jc w:val="both"/>
        <w:rPr>
          <w:b/>
          <w:bCs/>
        </w:rPr>
      </w:pPr>
      <w:r w:rsidRPr="003A0B08">
        <w:rPr>
          <w:b/>
          <w:bCs/>
        </w:rPr>
        <w:t>PIANO NAZIONALE DI RIPRESA E RESILIENZAMISSIONE 4: ISTRUZIONE E RICERCA</w:t>
      </w:r>
      <w:r>
        <w:rPr>
          <w:b/>
          <w:bCs/>
        </w:rPr>
        <w:t xml:space="preserve"> – </w:t>
      </w:r>
      <w:r w:rsidRPr="003A0B08">
        <w:rPr>
          <w:b/>
          <w:bCs/>
        </w:rPr>
        <w:t>Componente 1 – Potenziamento dell’offerta dei servizi di istruzione: dagli asilinido alle Università</w:t>
      </w:r>
      <w:r>
        <w:rPr>
          <w:b/>
          <w:bCs/>
        </w:rPr>
        <w:t xml:space="preserve"> – </w:t>
      </w:r>
      <w:r w:rsidRPr="003A0B08">
        <w:rPr>
          <w:b/>
          <w:bCs/>
        </w:rPr>
        <w:t>Investimento 3.1: Nuove competenze e nuovi linguaggiAzioni di potenziamento delle competenze STEM e multilinguistiche (D.M.65/2023)</w:t>
      </w:r>
      <w:r>
        <w:rPr>
          <w:b/>
          <w:bCs/>
        </w:rPr>
        <w:t xml:space="preserve">, </w:t>
      </w:r>
      <w:r w:rsidRPr="00922F38">
        <w:rPr>
          <w:b/>
          <w:bCs/>
        </w:rPr>
        <w:t>finanziato dall’Unione europea – Next Generation EU.</w:t>
      </w:r>
    </w:p>
    <w:p w:rsidR="005C4821" w:rsidRDefault="002A1FA3" w:rsidP="0052183B">
      <w:pPr>
        <w:tabs>
          <w:tab w:val="left" w:pos="1418"/>
        </w:tabs>
        <w:spacing w:after="0" w:line="276" w:lineRule="auto"/>
        <w:jc w:val="both"/>
      </w:pPr>
      <w:r>
        <w:rPr>
          <w:b/>
        </w:rPr>
        <w:t xml:space="preserve">Titolo Progetto: </w:t>
      </w:r>
      <w:r w:rsidRPr="00A5487B">
        <w:rPr>
          <w:b/>
          <w:bCs/>
          <w:color w:val="212529"/>
          <w:shd w:val="clear" w:color="auto" w:fill="FFFFFF"/>
        </w:rPr>
        <w:t>Tutto comincia dalle STEM!</w:t>
      </w:r>
      <w:r>
        <w:rPr>
          <w:b/>
          <w:bCs/>
          <w:color w:val="212529"/>
          <w:shd w:val="clear" w:color="auto" w:fill="FFFFFF"/>
        </w:rPr>
        <w:t xml:space="preserve"> </w:t>
      </w:r>
      <w:r>
        <w:t>CNP:</w:t>
      </w:r>
      <w:r>
        <w:rPr>
          <w:spacing w:val="-4"/>
        </w:rPr>
        <w:t xml:space="preserve"> </w:t>
      </w:r>
      <w:r w:rsidRPr="00A5487B">
        <w:t>M4C1I3.1-2023-1143-P-36026</w:t>
      </w:r>
      <w:r>
        <w:t xml:space="preserve">  CUP:</w:t>
      </w:r>
      <w:r>
        <w:rPr>
          <w:spacing w:val="-5"/>
        </w:rPr>
        <w:t xml:space="preserve"> </w:t>
      </w:r>
      <w:r w:rsidRPr="00A5487B">
        <w:rPr>
          <w:lang w:eastAsia="it-IT"/>
        </w:rPr>
        <w:t>C94D23002590006</w:t>
      </w:r>
    </w:p>
    <w:p w:rsidR="00957B44" w:rsidRDefault="00957B44" w:rsidP="0052183B">
      <w:pPr>
        <w:tabs>
          <w:tab w:val="left" w:pos="1418"/>
        </w:tabs>
        <w:spacing w:after="0" w:line="276" w:lineRule="auto"/>
        <w:jc w:val="both"/>
      </w:pPr>
    </w:p>
    <w:p w:rsidR="00C06A28" w:rsidRPr="0097404C" w:rsidRDefault="00C06A28" w:rsidP="00316804">
      <w:pPr>
        <w:autoSpaceDE w:val="0"/>
        <w:spacing w:line="360" w:lineRule="auto"/>
        <w:jc w:val="both"/>
        <w:rPr>
          <w:rFonts w:cs="Arial"/>
        </w:rPr>
      </w:pPr>
      <w:r w:rsidRPr="0097404C">
        <w:rPr>
          <w:rFonts w:cs="Arial"/>
        </w:rPr>
        <w:t>Il/la sottoscritto/a_____________________________________________________________</w:t>
      </w:r>
      <w:r>
        <w:rPr>
          <w:rFonts w:cs="Arial"/>
        </w:rPr>
        <w:t>____________</w:t>
      </w:r>
    </w:p>
    <w:p w:rsidR="00C06A28" w:rsidRPr="0097404C" w:rsidRDefault="00C06A28" w:rsidP="00316804">
      <w:pPr>
        <w:autoSpaceDE w:val="0"/>
        <w:spacing w:line="360" w:lineRule="auto"/>
        <w:jc w:val="both"/>
        <w:rPr>
          <w:rFonts w:cs="Arial"/>
        </w:rPr>
      </w:pPr>
      <w:r w:rsidRPr="0097404C">
        <w:rPr>
          <w:rFonts w:cs="Arial"/>
        </w:rPr>
        <w:t>nato/a a _____________________________</w:t>
      </w:r>
      <w:r>
        <w:rPr>
          <w:rFonts w:cs="Arial"/>
        </w:rPr>
        <w:t>____________</w:t>
      </w:r>
      <w:r w:rsidRPr="0097404C">
        <w:rPr>
          <w:rFonts w:cs="Arial"/>
        </w:rPr>
        <w:t>__________________ il ____________________</w:t>
      </w:r>
    </w:p>
    <w:p w:rsidR="00C06A28" w:rsidRPr="0097404C" w:rsidRDefault="00C06A28" w:rsidP="00316804">
      <w:pPr>
        <w:autoSpaceDE w:val="0"/>
        <w:spacing w:line="360" w:lineRule="auto"/>
        <w:jc w:val="both"/>
        <w:rPr>
          <w:rFonts w:cs="Arial"/>
        </w:rPr>
      </w:pPr>
      <w:r w:rsidRPr="0097404C">
        <w:rPr>
          <w:rFonts w:cs="Arial"/>
        </w:rPr>
        <w:t>codice fiscale |__|__|__|__|__|__|__|__|__|__|__|__|__|__|__|__|</w:t>
      </w:r>
    </w:p>
    <w:p w:rsidR="00C06A28" w:rsidRPr="0097404C" w:rsidRDefault="00C06A28" w:rsidP="00316804">
      <w:pPr>
        <w:autoSpaceDE w:val="0"/>
        <w:spacing w:line="360" w:lineRule="auto"/>
        <w:jc w:val="both"/>
        <w:rPr>
          <w:rFonts w:cs="Arial"/>
        </w:rPr>
      </w:pPr>
      <w:r w:rsidRPr="0097404C">
        <w:rPr>
          <w:rFonts w:cs="Arial"/>
        </w:rPr>
        <w:t>residente a _______________</w:t>
      </w:r>
      <w:r>
        <w:rPr>
          <w:rFonts w:cs="Arial"/>
        </w:rPr>
        <w:t>_______</w:t>
      </w:r>
      <w:r w:rsidRPr="0097404C">
        <w:rPr>
          <w:rFonts w:cs="Arial"/>
        </w:rPr>
        <w:t>____________via_____________________________________</w:t>
      </w:r>
      <w:r>
        <w:rPr>
          <w:rFonts w:cs="Arial"/>
        </w:rPr>
        <w:t>____</w:t>
      </w:r>
    </w:p>
    <w:p w:rsidR="00C06A28" w:rsidRPr="0097404C" w:rsidRDefault="00C06A28" w:rsidP="00316804">
      <w:pPr>
        <w:autoSpaceDE w:val="0"/>
        <w:spacing w:line="360" w:lineRule="auto"/>
        <w:jc w:val="both"/>
        <w:rPr>
          <w:rFonts w:cs="Arial"/>
        </w:rPr>
      </w:pPr>
      <w:r w:rsidRPr="0097404C">
        <w:rPr>
          <w:rFonts w:cs="Arial"/>
        </w:rPr>
        <w:t xml:space="preserve">recapito tel. _____________________________ recapito </w:t>
      </w:r>
      <w:proofErr w:type="spellStart"/>
      <w:r w:rsidRPr="0097404C">
        <w:rPr>
          <w:rFonts w:cs="Arial"/>
        </w:rPr>
        <w:t>cell</w:t>
      </w:r>
      <w:proofErr w:type="spellEnd"/>
      <w:r w:rsidRPr="0097404C">
        <w:rPr>
          <w:rFonts w:cs="Arial"/>
        </w:rPr>
        <w:t>. ___</w:t>
      </w:r>
      <w:r>
        <w:rPr>
          <w:rFonts w:cs="Arial"/>
        </w:rPr>
        <w:t>________________</w:t>
      </w:r>
      <w:r w:rsidRPr="0097404C">
        <w:rPr>
          <w:rFonts w:cs="Arial"/>
        </w:rPr>
        <w:t>__________________</w:t>
      </w:r>
    </w:p>
    <w:p w:rsidR="00C06A28" w:rsidRPr="0097404C" w:rsidRDefault="00C06A28" w:rsidP="00316804">
      <w:pPr>
        <w:autoSpaceDE w:val="0"/>
        <w:spacing w:line="360" w:lineRule="auto"/>
        <w:jc w:val="both"/>
        <w:rPr>
          <w:rFonts w:cs="Arial"/>
        </w:rPr>
      </w:pPr>
      <w:r w:rsidRPr="0097404C">
        <w:rPr>
          <w:rFonts w:cs="Arial"/>
        </w:rPr>
        <w:t xml:space="preserve">indirizzo </w:t>
      </w:r>
      <w:r>
        <w:rPr>
          <w:rFonts w:cs="Arial"/>
        </w:rPr>
        <w:t>e</w:t>
      </w:r>
      <w:r w:rsidRPr="0097404C">
        <w:rPr>
          <w:rFonts w:cs="Arial"/>
        </w:rPr>
        <w:t>-Mail __________________________________</w:t>
      </w:r>
      <w:r>
        <w:rPr>
          <w:rFonts w:cs="Arial"/>
        </w:rPr>
        <w:t xml:space="preserve"> indirizzo PEC ______________________________</w:t>
      </w:r>
    </w:p>
    <w:p w:rsidR="00957B44" w:rsidRDefault="000D430D" w:rsidP="002A1FA3">
      <w:pPr>
        <w:autoSpaceDE w:val="0"/>
        <w:spacing w:beforeLines="60" w:afterLines="60" w:line="360" w:lineRule="auto"/>
        <w:jc w:val="both"/>
      </w:pPr>
      <w:r>
        <w:rPr>
          <w:rFonts w:cs="Arial"/>
        </w:rPr>
        <w:t>d</w:t>
      </w:r>
      <w:r w:rsidR="00C06A28">
        <w:rPr>
          <w:rFonts w:cs="Arial"/>
        </w:rPr>
        <w:t xml:space="preserve">ocente </w:t>
      </w:r>
      <w:r w:rsidR="00C06A28" w:rsidRPr="0097404C">
        <w:rPr>
          <w:rFonts w:cs="Arial"/>
        </w:rPr>
        <w:t xml:space="preserve">in servizio </w:t>
      </w:r>
      <w:r w:rsidR="00C06A28">
        <w:rPr>
          <w:rFonts w:cs="Arial"/>
        </w:rPr>
        <w:t xml:space="preserve">con contratto a </w:t>
      </w:r>
      <w:r w:rsidR="00C06A28" w:rsidRPr="00313419">
        <w:rPr>
          <w:rFonts w:cs="Arial"/>
          <w:b/>
          <w:bCs/>
        </w:rPr>
        <w:sym w:font="Symbol" w:char="F0FF"/>
      </w:r>
      <w:r w:rsidR="00C06A28">
        <w:rPr>
          <w:rFonts w:cs="Arial"/>
        </w:rPr>
        <w:t xml:space="preserve"> T.I. / </w:t>
      </w:r>
      <w:r w:rsidR="00C06A28" w:rsidRPr="00313419">
        <w:rPr>
          <w:rFonts w:cs="Arial"/>
          <w:b/>
          <w:bCs/>
        </w:rPr>
        <w:sym w:font="Symbol" w:char="F0FF"/>
      </w:r>
      <w:r w:rsidR="00C06A28">
        <w:rPr>
          <w:rFonts w:cs="Arial"/>
        </w:rPr>
        <w:t xml:space="preserve"> T.D.</w:t>
      </w:r>
      <w:r w:rsidR="00957B44">
        <w:t>, avendo preso visione del</w:t>
      </w:r>
      <w:r w:rsidR="00F12F5A">
        <w:t>l’avviso in oggetto</w:t>
      </w:r>
      <w:r w:rsidR="00957B44">
        <w:t>,</w:t>
      </w:r>
    </w:p>
    <w:p w:rsidR="00957B44" w:rsidRDefault="00957B44" w:rsidP="002A1FA3">
      <w:pPr>
        <w:tabs>
          <w:tab w:val="left" w:pos="1418"/>
        </w:tabs>
        <w:spacing w:beforeLines="60" w:afterLines="60" w:line="240" w:lineRule="auto"/>
        <w:jc w:val="center"/>
        <w:rPr>
          <w:b/>
          <w:bCs/>
          <w:spacing w:val="40"/>
        </w:rPr>
      </w:pPr>
      <w:r w:rsidRPr="00957B44">
        <w:rPr>
          <w:b/>
          <w:bCs/>
          <w:spacing w:val="40"/>
        </w:rPr>
        <w:t>CHIEDE</w:t>
      </w:r>
    </w:p>
    <w:p w:rsidR="0091221F" w:rsidRDefault="0091221F" w:rsidP="002A1FA3">
      <w:pPr>
        <w:tabs>
          <w:tab w:val="left" w:pos="1418"/>
        </w:tabs>
        <w:spacing w:beforeLines="60" w:afterLines="60" w:line="240" w:lineRule="auto"/>
        <w:jc w:val="center"/>
        <w:rPr>
          <w:b/>
          <w:bCs/>
          <w:spacing w:val="40"/>
        </w:rPr>
      </w:pPr>
    </w:p>
    <w:p w:rsidR="00957B44" w:rsidRDefault="00957B44" w:rsidP="002A1FA3">
      <w:pPr>
        <w:tabs>
          <w:tab w:val="left" w:pos="1418"/>
        </w:tabs>
        <w:spacing w:beforeLines="60" w:afterLines="60" w:line="240" w:lineRule="auto"/>
        <w:jc w:val="both"/>
      </w:pPr>
      <w:r>
        <w:t>alla S.V. di partecipare alla selezione per l’incarico di:</w:t>
      </w:r>
    </w:p>
    <w:p w:rsidR="000D430D" w:rsidRPr="0039718F" w:rsidRDefault="00604B96" w:rsidP="0039718F">
      <w:pPr>
        <w:tabs>
          <w:tab w:val="left" w:pos="1418"/>
        </w:tabs>
        <w:spacing w:beforeLines="60" w:afterLines="60" w:line="240" w:lineRule="auto"/>
        <w:jc w:val="both"/>
        <w:rPr>
          <w:sz w:val="18"/>
          <w:szCs w:val="18"/>
        </w:rPr>
      </w:pPr>
      <w:r w:rsidRPr="00604B96">
        <w:rPr>
          <w:sz w:val="18"/>
          <w:szCs w:val="18"/>
        </w:rPr>
        <w:t>(</w:t>
      </w:r>
      <w:r w:rsidR="0039718F">
        <w:rPr>
          <w:sz w:val="18"/>
          <w:szCs w:val="18"/>
        </w:rPr>
        <w:t xml:space="preserve">indicare </w:t>
      </w:r>
      <w:r w:rsidRPr="00604B96">
        <w:rPr>
          <w:sz w:val="18"/>
          <w:szCs w:val="18"/>
        </w:rPr>
        <w:t xml:space="preserve"> uno o più ruoli </w:t>
      </w:r>
      <w:r w:rsidR="00DC140F">
        <w:rPr>
          <w:sz w:val="18"/>
          <w:szCs w:val="18"/>
        </w:rPr>
        <w:t xml:space="preserve">per esperto e tutor </w:t>
      </w:r>
      <w:r w:rsidR="0039718F">
        <w:rPr>
          <w:sz w:val="18"/>
          <w:szCs w:val="18"/>
        </w:rPr>
        <w:t>che si vuole ricoprire specificando l’ordine di scuola e le edizioni).</w:t>
      </w:r>
    </w:p>
    <w:p w:rsidR="0091221F" w:rsidRDefault="0091221F" w:rsidP="00957B44">
      <w:pPr>
        <w:tabs>
          <w:tab w:val="left" w:pos="1418"/>
        </w:tabs>
        <w:spacing w:after="0" w:line="276" w:lineRule="auto"/>
        <w:jc w:val="both"/>
      </w:pPr>
    </w:p>
    <w:p w:rsidR="003B2801" w:rsidRDefault="003B2801" w:rsidP="003B2801">
      <w:pPr>
        <w:jc w:val="both"/>
        <w:rPr>
          <w:rFonts w:cs="Times New Roman (Corpo CS)"/>
        </w:rPr>
      </w:pPr>
      <w:r>
        <w:rPr>
          <w:rFonts w:cs="Times New Roman (Corpo CS)"/>
        </w:rPr>
        <w:t>A tal fine, consapevole della responsabilità penale e della decadenza da eventuali benefici acquisiti. Nel caso di dichiarazioni mendaci, dichiara sotto la propria responsabilità quanto segue: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t>di aver preso visione delle condizioni previste dal bando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t>di essere in godimento dei diritti politici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t>di non aver subito condanne penali ovvero di avere i seguenti provvedimenti penali:</w:t>
      </w:r>
      <w:r>
        <w:rPr>
          <w:rFonts w:cs="Times New Roman (Corpo CS)"/>
        </w:rPr>
        <w:br/>
        <w:t>_________________________________________________________________________________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t>di non avere provvedimenti penali pendenti, ovvero di avere i seguenti procedimenti penali pendenti:</w:t>
      </w:r>
      <w:r>
        <w:rPr>
          <w:rFonts w:cs="Times New Roman (Corpo CS)"/>
        </w:rPr>
        <w:br/>
        <w:t>_________________________________________________________________________________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lastRenderedPageBreak/>
        <w:t>di impegnarsi a documentare puntualmente tutta l’attività svolta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t>di essere disponibile ad adattarsi al calendario definito dal Gruppo Operativo di Piano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t>di non essere in alcuna delle condizioni di incompatibilità con l’incarico previsti dalla norma vigente</w:t>
      </w:r>
    </w:p>
    <w:p w:rsidR="003B2801" w:rsidRDefault="003B2801" w:rsidP="003B2801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cs="Times New Roman (Corpo CS)"/>
          <w:b/>
          <w:bCs/>
          <w:spacing w:val="60"/>
        </w:rPr>
      </w:pPr>
      <w:r>
        <w:rPr>
          <w:rFonts w:cs="Times New Roman (Corpo CS)"/>
        </w:rPr>
        <w:t>di avere la competenza informatica sull’uso della piattaforma online “</w:t>
      </w:r>
      <w:r w:rsidR="009C6A7D">
        <w:rPr>
          <w:rFonts w:cs="Times New Roman (Corpo CS)"/>
        </w:rPr>
        <w:t>INDIRE-</w:t>
      </w:r>
      <w:r>
        <w:rPr>
          <w:rFonts w:cs="Times New Roman (Corpo CS)"/>
        </w:rPr>
        <w:t>GPU”</w:t>
      </w:r>
    </w:p>
    <w:p w:rsidR="003B2801" w:rsidRDefault="003B2801" w:rsidP="003B2801">
      <w:pPr>
        <w:spacing w:line="360" w:lineRule="auto"/>
        <w:jc w:val="both"/>
        <w:rPr>
          <w:rFonts w:cs="Times New Roman (Corpo CS)"/>
          <w:b/>
          <w:bCs/>
          <w:spacing w:val="60"/>
        </w:rPr>
      </w:pPr>
    </w:p>
    <w:p w:rsidR="003B2801" w:rsidRDefault="003B2801" w:rsidP="003B2801">
      <w:pPr>
        <w:autoSpaceDE w:val="0"/>
        <w:spacing w:line="480" w:lineRule="auto"/>
        <w:jc w:val="both"/>
        <w:rPr>
          <w:rFonts w:cs="Arial"/>
        </w:rPr>
      </w:pPr>
      <w:r>
        <w:t xml:space="preserve">Data ___________________ </w:t>
      </w:r>
      <w:r>
        <w:tab/>
      </w:r>
      <w:r>
        <w:tab/>
      </w:r>
      <w:r>
        <w:tab/>
        <w:t>firma ____________________________________________</w:t>
      </w:r>
    </w:p>
    <w:p w:rsidR="003B2801" w:rsidRDefault="003B2801" w:rsidP="003B2801">
      <w:pPr>
        <w:spacing w:line="360" w:lineRule="auto"/>
        <w:jc w:val="both"/>
        <w:rPr>
          <w:rFonts w:cs="Times New Roman (Corpo CS)"/>
          <w:b/>
          <w:bCs/>
          <w:spacing w:val="60"/>
        </w:rPr>
      </w:pPr>
    </w:p>
    <w:p w:rsidR="003B2801" w:rsidRDefault="003B2801" w:rsidP="003B2801">
      <w:pPr>
        <w:spacing w:before="160"/>
        <w:jc w:val="both"/>
      </w:pPr>
      <w:r>
        <w:t>Si allega alla presente</w:t>
      </w:r>
    </w:p>
    <w:p w:rsidR="003B2801" w:rsidRDefault="003B2801" w:rsidP="003B2801">
      <w:pPr>
        <w:pStyle w:val="Paragrafoelenco"/>
        <w:numPr>
          <w:ilvl w:val="0"/>
          <w:numId w:val="19"/>
        </w:numPr>
        <w:spacing w:before="160" w:line="240" w:lineRule="auto"/>
        <w:jc w:val="both"/>
      </w:pPr>
      <w:r>
        <w:t>Documento di identità in fotocopia (firmato)</w:t>
      </w:r>
    </w:p>
    <w:p w:rsidR="003B2801" w:rsidRDefault="003B2801" w:rsidP="003B2801">
      <w:pPr>
        <w:pStyle w:val="Paragrafoelenco"/>
        <w:spacing w:before="160"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(se il presente modulo è sottoscritto con firma digitale il documento di identità non va allegato)</w:t>
      </w:r>
    </w:p>
    <w:p w:rsidR="003B2801" w:rsidRDefault="003B2801" w:rsidP="003B2801">
      <w:pPr>
        <w:pStyle w:val="Paragrafoelenco"/>
        <w:numPr>
          <w:ilvl w:val="0"/>
          <w:numId w:val="19"/>
        </w:numPr>
        <w:spacing w:before="160" w:line="360" w:lineRule="auto"/>
        <w:jc w:val="both"/>
      </w:pPr>
      <w:r>
        <w:t>Allegato B (griglia di valutazione)</w:t>
      </w:r>
    </w:p>
    <w:p w:rsidR="003B2801" w:rsidRDefault="003B2801" w:rsidP="003B2801">
      <w:pPr>
        <w:pStyle w:val="Paragrafoelenco"/>
        <w:numPr>
          <w:ilvl w:val="0"/>
          <w:numId w:val="19"/>
        </w:numPr>
        <w:spacing w:before="160" w:line="360" w:lineRule="auto"/>
        <w:jc w:val="both"/>
      </w:pPr>
      <w:r>
        <w:t>Allegato C (</w:t>
      </w:r>
      <w:r w:rsidRPr="006335E4">
        <w:t>dichiarazione cause di incompatibilità e conflitti di interesse</w:t>
      </w:r>
      <w:r>
        <w:t>)</w:t>
      </w:r>
    </w:p>
    <w:p w:rsidR="003B2801" w:rsidRDefault="003B2801" w:rsidP="003B2801">
      <w:pPr>
        <w:pStyle w:val="Paragrafoelenco"/>
        <w:numPr>
          <w:ilvl w:val="0"/>
          <w:numId w:val="19"/>
        </w:numPr>
        <w:spacing w:before="160" w:line="360" w:lineRule="auto"/>
        <w:jc w:val="both"/>
      </w:pPr>
      <w:r>
        <w:t>Curriculum vitae (firmato)</w:t>
      </w:r>
    </w:p>
    <w:p w:rsidR="009C6A7D" w:rsidRDefault="009C6A7D" w:rsidP="009C6A7D">
      <w:pPr>
        <w:spacing w:before="160" w:line="360" w:lineRule="auto"/>
        <w:jc w:val="center"/>
        <w:rPr>
          <w:b/>
          <w:bCs/>
          <w:u w:val="single"/>
        </w:rPr>
      </w:pPr>
    </w:p>
    <w:p w:rsidR="00957B44" w:rsidRPr="009C6A7D" w:rsidRDefault="003B2801" w:rsidP="009C6A7D">
      <w:pPr>
        <w:spacing w:before="160"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N.B.: La domanda priva degli allegati e non firmati non verrà presa in considerazione.</w:t>
      </w:r>
    </w:p>
    <w:sectPr w:rsidR="00957B44" w:rsidRPr="009C6A7D" w:rsidSect="00F356FA">
      <w:headerReference w:type="default" r:id="rId8"/>
      <w:headerReference w:type="first" r:id="rId9"/>
      <w:pgSz w:w="11906" w:h="16838"/>
      <w:pgMar w:top="1134" w:right="1134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6FA" w:rsidRDefault="00F356FA" w:rsidP="00D42EBA">
      <w:pPr>
        <w:spacing w:after="0" w:line="240" w:lineRule="auto"/>
      </w:pPr>
      <w:r>
        <w:separator/>
      </w:r>
    </w:p>
  </w:endnote>
  <w:endnote w:type="continuationSeparator" w:id="1">
    <w:p w:rsidR="00F356FA" w:rsidRDefault="00F356FA" w:rsidP="00D4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Corpo CS)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6FA" w:rsidRDefault="00F356FA" w:rsidP="00D42EBA">
      <w:pPr>
        <w:spacing w:after="0" w:line="240" w:lineRule="auto"/>
      </w:pPr>
      <w:bookmarkStart w:id="0" w:name="_Hlk144967442"/>
      <w:bookmarkEnd w:id="0"/>
      <w:r>
        <w:separator/>
      </w:r>
    </w:p>
  </w:footnote>
  <w:footnote w:type="continuationSeparator" w:id="1">
    <w:p w:rsidR="00F356FA" w:rsidRDefault="00F356FA" w:rsidP="00D4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7E9" w:rsidRDefault="0091221F" w:rsidP="00D42EBA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6120130" cy="257175"/>
          <wp:effectExtent l="0" t="0" r="0" b="9525"/>
          <wp:docPr id="1948880628" name="Immagine 1948880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UTURA_INLIN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1221F" w:rsidRDefault="0091221F" w:rsidP="00D42EBA">
    <w:pPr>
      <w:pStyle w:val="Intestazione"/>
      <w:jc w:val="center"/>
    </w:pPr>
  </w:p>
  <w:p w:rsidR="0091221F" w:rsidRDefault="0091221F" w:rsidP="00D42EBA">
    <w:pPr>
      <w:pStyle w:val="Intestazion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B1" w:rsidRDefault="0091221F" w:rsidP="00AC1F8A">
    <w:pPr>
      <w:pStyle w:val="Intestazione"/>
      <w:tabs>
        <w:tab w:val="clear" w:pos="9638"/>
      </w:tabs>
      <w:ind w:left="-284" w:right="-285"/>
      <w:jc w:val="center"/>
    </w:pPr>
    <w:r>
      <w:rPr>
        <w:noProof/>
        <w:lang w:eastAsia="it-IT"/>
      </w:rPr>
      <w:drawing>
        <wp:inline distT="0" distB="0" distL="0" distR="0">
          <wp:extent cx="6120130" cy="257175"/>
          <wp:effectExtent l="0" t="0" r="0" b="9525"/>
          <wp:docPr id="656024324" name="Immagine 6560243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UTURA_INLIN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1221F" w:rsidRDefault="0091221F" w:rsidP="00AC1F8A">
    <w:pPr>
      <w:pStyle w:val="Intestazione"/>
      <w:tabs>
        <w:tab w:val="clear" w:pos="9638"/>
      </w:tabs>
      <w:ind w:left="-284" w:right="-285"/>
      <w:jc w:val="center"/>
    </w:pPr>
  </w:p>
  <w:p w:rsidR="0091221F" w:rsidRDefault="0091221F" w:rsidP="00AC1F8A">
    <w:pPr>
      <w:pStyle w:val="Intestazione"/>
      <w:tabs>
        <w:tab w:val="clear" w:pos="9638"/>
      </w:tabs>
      <w:ind w:left="-284" w:right="-28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924C6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2">
    <w:nsid w:val="027E5D52"/>
    <w:multiLevelType w:val="hybridMultilevel"/>
    <w:tmpl w:val="DDE2A9EA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115649"/>
    <w:multiLevelType w:val="hybridMultilevel"/>
    <w:tmpl w:val="F2D0B1F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3042E8"/>
    <w:multiLevelType w:val="hybridMultilevel"/>
    <w:tmpl w:val="4762DA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6955F6"/>
    <w:multiLevelType w:val="hybridMultilevel"/>
    <w:tmpl w:val="F5101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F658C"/>
    <w:multiLevelType w:val="hybridMultilevel"/>
    <w:tmpl w:val="F9F012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60C4C"/>
    <w:multiLevelType w:val="hybridMultilevel"/>
    <w:tmpl w:val="008691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3DA4F2F"/>
    <w:multiLevelType w:val="hybridMultilevel"/>
    <w:tmpl w:val="1D966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0E1BC9"/>
    <w:multiLevelType w:val="hybridMultilevel"/>
    <w:tmpl w:val="28D83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7E8E4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A3673B"/>
    <w:multiLevelType w:val="hybridMultilevel"/>
    <w:tmpl w:val="61185452"/>
    <w:lvl w:ilvl="0" w:tplc="58C860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19D3FA0"/>
    <w:multiLevelType w:val="hybridMultilevel"/>
    <w:tmpl w:val="3B42B5F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3A1208D"/>
    <w:multiLevelType w:val="hybridMultilevel"/>
    <w:tmpl w:val="E5AED4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5A7D1B"/>
    <w:multiLevelType w:val="hybridMultilevel"/>
    <w:tmpl w:val="757CB0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E8602FD"/>
    <w:multiLevelType w:val="hybridMultilevel"/>
    <w:tmpl w:val="C65092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5004B3"/>
    <w:multiLevelType w:val="hybridMultilevel"/>
    <w:tmpl w:val="C9EC04DE"/>
    <w:lvl w:ilvl="0" w:tplc="FDFAFE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A73698"/>
    <w:multiLevelType w:val="hybridMultilevel"/>
    <w:tmpl w:val="6A9C7D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C186D7B"/>
    <w:multiLevelType w:val="hybridMultilevel"/>
    <w:tmpl w:val="CF046F9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8"/>
  </w:num>
  <w:num w:numId="3">
    <w:abstractNumId w:val="9"/>
  </w:num>
  <w:num w:numId="4">
    <w:abstractNumId w:val="13"/>
  </w:num>
  <w:num w:numId="5">
    <w:abstractNumId w:val="12"/>
  </w:num>
  <w:num w:numId="6">
    <w:abstractNumId w:val="17"/>
  </w:num>
  <w:num w:numId="7">
    <w:abstractNumId w:val="14"/>
  </w:num>
  <w:num w:numId="8">
    <w:abstractNumId w:val="8"/>
  </w:num>
  <w:num w:numId="9">
    <w:abstractNumId w:val="3"/>
  </w:num>
  <w:num w:numId="10">
    <w:abstractNumId w:val="11"/>
  </w:num>
  <w:num w:numId="11">
    <w:abstractNumId w:val="10"/>
  </w:num>
  <w:num w:numId="12">
    <w:abstractNumId w:val="5"/>
  </w:num>
  <w:num w:numId="13">
    <w:abstractNumId w:val="7"/>
  </w:num>
  <w:num w:numId="14">
    <w:abstractNumId w:val="6"/>
  </w:num>
  <w:num w:numId="15">
    <w:abstractNumId w:val="1"/>
  </w:num>
  <w:num w:numId="16">
    <w:abstractNumId w:val="2"/>
  </w:num>
  <w:num w:numId="17">
    <w:abstractNumId w:val="15"/>
  </w:num>
  <w:num w:numId="18">
    <w:abstractNumId w:val="16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7A6206"/>
    <w:rsid w:val="00004314"/>
    <w:rsid w:val="00020905"/>
    <w:rsid w:val="00022B87"/>
    <w:rsid w:val="00026611"/>
    <w:rsid w:val="00030542"/>
    <w:rsid w:val="00034E1B"/>
    <w:rsid w:val="00046842"/>
    <w:rsid w:val="00051A40"/>
    <w:rsid w:val="00062CE6"/>
    <w:rsid w:val="00065CA1"/>
    <w:rsid w:val="0008250D"/>
    <w:rsid w:val="000D430D"/>
    <w:rsid w:val="000D5C1E"/>
    <w:rsid w:val="000E452B"/>
    <w:rsid w:val="00100CB1"/>
    <w:rsid w:val="00106C19"/>
    <w:rsid w:val="00133D64"/>
    <w:rsid w:val="001432E6"/>
    <w:rsid w:val="001438DA"/>
    <w:rsid w:val="00144140"/>
    <w:rsid w:val="00163E60"/>
    <w:rsid w:val="001650E0"/>
    <w:rsid w:val="00175228"/>
    <w:rsid w:val="00185B04"/>
    <w:rsid w:val="00190B52"/>
    <w:rsid w:val="001A245B"/>
    <w:rsid w:val="001B02B7"/>
    <w:rsid w:val="001D596C"/>
    <w:rsid w:val="001D5A70"/>
    <w:rsid w:val="001D6081"/>
    <w:rsid w:val="001D6E55"/>
    <w:rsid w:val="002029A9"/>
    <w:rsid w:val="002166E0"/>
    <w:rsid w:val="00217145"/>
    <w:rsid w:val="00232681"/>
    <w:rsid w:val="00243D48"/>
    <w:rsid w:val="00246C7A"/>
    <w:rsid w:val="002473EB"/>
    <w:rsid w:val="00253E94"/>
    <w:rsid w:val="00254BDD"/>
    <w:rsid w:val="002560FC"/>
    <w:rsid w:val="00275FDB"/>
    <w:rsid w:val="00283071"/>
    <w:rsid w:val="002844AD"/>
    <w:rsid w:val="00284AEF"/>
    <w:rsid w:val="00297274"/>
    <w:rsid w:val="002A0706"/>
    <w:rsid w:val="002A1FA3"/>
    <w:rsid w:val="002A5E7B"/>
    <w:rsid w:val="002A7C47"/>
    <w:rsid w:val="002D0D08"/>
    <w:rsid w:val="00302B77"/>
    <w:rsid w:val="00316804"/>
    <w:rsid w:val="00324DF6"/>
    <w:rsid w:val="00325B38"/>
    <w:rsid w:val="00326FA0"/>
    <w:rsid w:val="00332BEE"/>
    <w:rsid w:val="00335ABA"/>
    <w:rsid w:val="00381F66"/>
    <w:rsid w:val="00382ED2"/>
    <w:rsid w:val="0039718F"/>
    <w:rsid w:val="003A0B08"/>
    <w:rsid w:val="003A234A"/>
    <w:rsid w:val="003A3876"/>
    <w:rsid w:val="003A57E9"/>
    <w:rsid w:val="003B2801"/>
    <w:rsid w:val="003B335F"/>
    <w:rsid w:val="003B5611"/>
    <w:rsid w:val="003C2296"/>
    <w:rsid w:val="003D1C9D"/>
    <w:rsid w:val="003D7868"/>
    <w:rsid w:val="003E12FB"/>
    <w:rsid w:val="003F15F0"/>
    <w:rsid w:val="003F5F17"/>
    <w:rsid w:val="00402750"/>
    <w:rsid w:val="00404D64"/>
    <w:rsid w:val="00426045"/>
    <w:rsid w:val="004269D1"/>
    <w:rsid w:val="004272BA"/>
    <w:rsid w:val="00460340"/>
    <w:rsid w:val="004903C4"/>
    <w:rsid w:val="00493265"/>
    <w:rsid w:val="004A33B0"/>
    <w:rsid w:val="004C6D46"/>
    <w:rsid w:val="004C6FC5"/>
    <w:rsid w:val="004C7888"/>
    <w:rsid w:val="004E0BCA"/>
    <w:rsid w:val="004E1BB9"/>
    <w:rsid w:val="004E48C4"/>
    <w:rsid w:val="004F6B94"/>
    <w:rsid w:val="00501F8D"/>
    <w:rsid w:val="00506D6C"/>
    <w:rsid w:val="005113B0"/>
    <w:rsid w:val="005128B8"/>
    <w:rsid w:val="0052183B"/>
    <w:rsid w:val="00522DAB"/>
    <w:rsid w:val="0055079B"/>
    <w:rsid w:val="0055187B"/>
    <w:rsid w:val="00552757"/>
    <w:rsid w:val="005570E4"/>
    <w:rsid w:val="00562FF0"/>
    <w:rsid w:val="00563C70"/>
    <w:rsid w:val="005722AC"/>
    <w:rsid w:val="00575751"/>
    <w:rsid w:val="0058396E"/>
    <w:rsid w:val="005B0226"/>
    <w:rsid w:val="005C4821"/>
    <w:rsid w:val="005C59E8"/>
    <w:rsid w:val="005D3B98"/>
    <w:rsid w:val="005D542A"/>
    <w:rsid w:val="005E11E6"/>
    <w:rsid w:val="005E134B"/>
    <w:rsid w:val="005F5211"/>
    <w:rsid w:val="00604B96"/>
    <w:rsid w:val="00606D73"/>
    <w:rsid w:val="0060719A"/>
    <w:rsid w:val="00634E8F"/>
    <w:rsid w:val="00642B0E"/>
    <w:rsid w:val="00644F59"/>
    <w:rsid w:val="00653E38"/>
    <w:rsid w:val="006576B7"/>
    <w:rsid w:val="00660649"/>
    <w:rsid w:val="0067535F"/>
    <w:rsid w:val="0067677E"/>
    <w:rsid w:val="006A3B19"/>
    <w:rsid w:val="006A3DD7"/>
    <w:rsid w:val="006C3547"/>
    <w:rsid w:val="006D0380"/>
    <w:rsid w:val="006D60C5"/>
    <w:rsid w:val="006E00F1"/>
    <w:rsid w:val="006E436C"/>
    <w:rsid w:val="006F0FA3"/>
    <w:rsid w:val="006F2700"/>
    <w:rsid w:val="006F4C51"/>
    <w:rsid w:val="006F6A0E"/>
    <w:rsid w:val="00755738"/>
    <w:rsid w:val="007620D7"/>
    <w:rsid w:val="007712D9"/>
    <w:rsid w:val="00776AE6"/>
    <w:rsid w:val="007A6206"/>
    <w:rsid w:val="007A65CA"/>
    <w:rsid w:val="007B4022"/>
    <w:rsid w:val="007C1BFC"/>
    <w:rsid w:val="007C5F7C"/>
    <w:rsid w:val="007D01E9"/>
    <w:rsid w:val="007D1EF2"/>
    <w:rsid w:val="007D45FF"/>
    <w:rsid w:val="007F7DA8"/>
    <w:rsid w:val="008116DE"/>
    <w:rsid w:val="00823591"/>
    <w:rsid w:val="00855DE8"/>
    <w:rsid w:val="008637D2"/>
    <w:rsid w:val="00866779"/>
    <w:rsid w:val="00882C01"/>
    <w:rsid w:val="00894EFE"/>
    <w:rsid w:val="008C210C"/>
    <w:rsid w:val="008E48D3"/>
    <w:rsid w:val="008E62D4"/>
    <w:rsid w:val="008F4A04"/>
    <w:rsid w:val="00905D73"/>
    <w:rsid w:val="0091221F"/>
    <w:rsid w:val="00916997"/>
    <w:rsid w:val="00922F38"/>
    <w:rsid w:val="00925D52"/>
    <w:rsid w:val="00927ECB"/>
    <w:rsid w:val="00933BCD"/>
    <w:rsid w:val="00944B79"/>
    <w:rsid w:val="00957B44"/>
    <w:rsid w:val="00963353"/>
    <w:rsid w:val="009640CE"/>
    <w:rsid w:val="009705A9"/>
    <w:rsid w:val="00991D77"/>
    <w:rsid w:val="009A2C30"/>
    <w:rsid w:val="009B5B4D"/>
    <w:rsid w:val="009C6A7D"/>
    <w:rsid w:val="009F0C6F"/>
    <w:rsid w:val="009F17D1"/>
    <w:rsid w:val="009F4CEA"/>
    <w:rsid w:val="00A20A41"/>
    <w:rsid w:val="00A227E6"/>
    <w:rsid w:val="00A23776"/>
    <w:rsid w:val="00A23BF3"/>
    <w:rsid w:val="00A2686E"/>
    <w:rsid w:val="00A41F3C"/>
    <w:rsid w:val="00A54820"/>
    <w:rsid w:val="00A65C34"/>
    <w:rsid w:val="00A71F02"/>
    <w:rsid w:val="00A81B8F"/>
    <w:rsid w:val="00A8224A"/>
    <w:rsid w:val="00AA7215"/>
    <w:rsid w:val="00AC1582"/>
    <w:rsid w:val="00AC1F8A"/>
    <w:rsid w:val="00AD0436"/>
    <w:rsid w:val="00AE395D"/>
    <w:rsid w:val="00B011DF"/>
    <w:rsid w:val="00B269FA"/>
    <w:rsid w:val="00B30932"/>
    <w:rsid w:val="00B32D6D"/>
    <w:rsid w:val="00B43750"/>
    <w:rsid w:val="00B47F50"/>
    <w:rsid w:val="00B56F7C"/>
    <w:rsid w:val="00BA3185"/>
    <w:rsid w:val="00BA4775"/>
    <w:rsid w:val="00BB401D"/>
    <w:rsid w:val="00BC0336"/>
    <w:rsid w:val="00BC1D82"/>
    <w:rsid w:val="00BC6DC5"/>
    <w:rsid w:val="00BC755E"/>
    <w:rsid w:val="00BE16A4"/>
    <w:rsid w:val="00BF4BF2"/>
    <w:rsid w:val="00C02103"/>
    <w:rsid w:val="00C025AB"/>
    <w:rsid w:val="00C06A28"/>
    <w:rsid w:val="00C07DE2"/>
    <w:rsid w:val="00C17183"/>
    <w:rsid w:val="00C2243A"/>
    <w:rsid w:val="00C24257"/>
    <w:rsid w:val="00C2537F"/>
    <w:rsid w:val="00C3376C"/>
    <w:rsid w:val="00C6175F"/>
    <w:rsid w:val="00C6491E"/>
    <w:rsid w:val="00C7187D"/>
    <w:rsid w:val="00C8199B"/>
    <w:rsid w:val="00C86155"/>
    <w:rsid w:val="00CB52AE"/>
    <w:rsid w:val="00CB7245"/>
    <w:rsid w:val="00CD4CD4"/>
    <w:rsid w:val="00CE5C53"/>
    <w:rsid w:val="00CE6AE5"/>
    <w:rsid w:val="00CF3BC2"/>
    <w:rsid w:val="00CF541A"/>
    <w:rsid w:val="00D074BF"/>
    <w:rsid w:val="00D13F27"/>
    <w:rsid w:val="00D20EB5"/>
    <w:rsid w:val="00D327A1"/>
    <w:rsid w:val="00D42EBA"/>
    <w:rsid w:val="00D432D0"/>
    <w:rsid w:val="00D527B1"/>
    <w:rsid w:val="00D546A8"/>
    <w:rsid w:val="00D65220"/>
    <w:rsid w:val="00D72578"/>
    <w:rsid w:val="00D84176"/>
    <w:rsid w:val="00D93308"/>
    <w:rsid w:val="00D97240"/>
    <w:rsid w:val="00DB7DE5"/>
    <w:rsid w:val="00DC140F"/>
    <w:rsid w:val="00DF0A98"/>
    <w:rsid w:val="00DF2FFB"/>
    <w:rsid w:val="00DF3D90"/>
    <w:rsid w:val="00DF4E78"/>
    <w:rsid w:val="00E01449"/>
    <w:rsid w:val="00E23041"/>
    <w:rsid w:val="00E40806"/>
    <w:rsid w:val="00E87B48"/>
    <w:rsid w:val="00E9131C"/>
    <w:rsid w:val="00EC554D"/>
    <w:rsid w:val="00ED31BB"/>
    <w:rsid w:val="00EF5B40"/>
    <w:rsid w:val="00EF733C"/>
    <w:rsid w:val="00F11397"/>
    <w:rsid w:val="00F12F5A"/>
    <w:rsid w:val="00F15977"/>
    <w:rsid w:val="00F17BDD"/>
    <w:rsid w:val="00F347BF"/>
    <w:rsid w:val="00F356FA"/>
    <w:rsid w:val="00F37247"/>
    <w:rsid w:val="00F375E4"/>
    <w:rsid w:val="00F471AE"/>
    <w:rsid w:val="00F512CB"/>
    <w:rsid w:val="00F61064"/>
    <w:rsid w:val="00F72F06"/>
    <w:rsid w:val="00F90F03"/>
    <w:rsid w:val="00F97090"/>
    <w:rsid w:val="00FC1C69"/>
    <w:rsid w:val="00FC69AB"/>
    <w:rsid w:val="00FE4D19"/>
    <w:rsid w:val="00FF6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1F8D"/>
  </w:style>
  <w:style w:type="paragraph" w:styleId="Titolo1">
    <w:name w:val="heading 1"/>
    <w:basedOn w:val="Normale"/>
    <w:next w:val="Normale"/>
    <w:link w:val="Titolo1Carattere"/>
    <w:qFormat/>
    <w:rsid w:val="00D42EBA"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 w:cs="Times New Roman"/>
      <w:b/>
      <w:kern w:val="44"/>
      <w:sz w:val="32"/>
      <w:szCs w:val="20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2E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2EBA"/>
  </w:style>
  <w:style w:type="paragraph" w:styleId="Pidipagina">
    <w:name w:val="footer"/>
    <w:basedOn w:val="Normale"/>
    <w:link w:val="PidipaginaCarattere"/>
    <w:uiPriority w:val="99"/>
    <w:unhideWhenUsed/>
    <w:rsid w:val="00D42E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2EBA"/>
  </w:style>
  <w:style w:type="character" w:customStyle="1" w:styleId="Titolo1Carattere">
    <w:name w:val="Titolo 1 Carattere"/>
    <w:basedOn w:val="Carpredefinitoparagrafo"/>
    <w:link w:val="Titolo1"/>
    <w:rsid w:val="00D42EBA"/>
    <w:rPr>
      <w:rFonts w:ascii="Arial" w:eastAsia="SimSun" w:hAnsi="Arial" w:cs="Times New Roman"/>
      <w:b/>
      <w:kern w:val="44"/>
      <w:sz w:val="32"/>
      <w:szCs w:val="20"/>
      <w:lang w:val="en-US" w:eastAsia="zh-CN"/>
    </w:rPr>
  </w:style>
  <w:style w:type="character" w:styleId="Collegamentoipertestuale">
    <w:name w:val="Hyperlink"/>
    <w:basedOn w:val="Carpredefinitoparagrafo"/>
    <w:rsid w:val="00D42EBA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42EBA"/>
    <w:rPr>
      <w:color w:val="605E5C"/>
      <w:shd w:val="clear" w:color="auto" w:fill="E1DFDD"/>
    </w:rPr>
  </w:style>
  <w:style w:type="paragraph" w:styleId="Puntoelenco">
    <w:name w:val="List Bullet"/>
    <w:basedOn w:val="Normale"/>
    <w:uiPriority w:val="99"/>
    <w:unhideWhenUsed/>
    <w:rsid w:val="00D42EBA"/>
    <w:pPr>
      <w:numPr>
        <w:numId w:val="1"/>
      </w:numPr>
      <w:contextualSpacing/>
    </w:pPr>
  </w:style>
  <w:style w:type="paragraph" w:styleId="Paragrafoelenco">
    <w:name w:val="List Paragraph"/>
    <w:basedOn w:val="Normale"/>
    <w:uiPriority w:val="34"/>
    <w:qFormat/>
    <w:rsid w:val="00B30932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5FF"/>
    <w:rPr>
      <w:color w:val="954F72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3F27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3F27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3F27"/>
    <w:rPr>
      <w:vertAlign w:val="superscript"/>
    </w:rPr>
  </w:style>
  <w:style w:type="table" w:styleId="Grigliatabella">
    <w:name w:val="Table Grid"/>
    <w:basedOn w:val="Tabellanormale"/>
    <w:uiPriority w:val="39"/>
    <w:rsid w:val="00326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uiPriority w:val="99"/>
    <w:semiHidden/>
    <w:unhideWhenUsed/>
    <w:rsid w:val="007620D7"/>
  </w:style>
  <w:style w:type="paragraph" w:customStyle="1" w:styleId="Default">
    <w:name w:val="Default"/>
    <w:rsid w:val="00EF73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1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1F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Carta%20Intestata%20IC%20Le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9E1AC3-9F26-7744-80F8-6E7FDD1CF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Leone</Template>
  <TotalTime>3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dsga</cp:lastModifiedBy>
  <cp:revision>2</cp:revision>
  <cp:lastPrinted>2024-02-19T08:13:00Z</cp:lastPrinted>
  <dcterms:created xsi:type="dcterms:W3CDTF">2024-04-17T09:29:00Z</dcterms:created>
  <dcterms:modified xsi:type="dcterms:W3CDTF">2024-04-17T09:29:00Z</dcterms:modified>
</cp:coreProperties>
</file>